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4275" w:rsidRPr="00773F22" w:rsidRDefault="00CA4275" w:rsidP="009C27AE">
      <w:pPr>
        <w:jc w:val="center"/>
        <w:rPr>
          <w:rFonts w:ascii="Courier New" w:hAnsi="Courier New" w:cs="Courier New"/>
          <w:b/>
          <w:bCs/>
          <w:color w:val="auto"/>
          <w:kern w:val="1"/>
          <w:u w:val="single"/>
          <w:lang w:val="pt-PT"/>
        </w:rPr>
      </w:pPr>
      <w:r w:rsidRPr="00773F22">
        <w:rPr>
          <w:rFonts w:ascii="Courier New" w:hAnsi="Courier New" w:cs="Courier New"/>
          <w:b/>
          <w:bCs/>
          <w:color w:val="auto"/>
          <w:kern w:val="1"/>
          <w:u w:val="single"/>
          <w:lang w:val="pt-PT"/>
        </w:rPr>
        <w:t>SUBSTABELECIMENTO</w:t>
      </w:r>
    </w:p>
    <w:p w:rsidR="00CA4275" w:rsidRPr="00773F22" w:rsidRDefault="00CA4275" w:rsidP="009C27AE">
      <w:pPr>
        <w:spacing w:line="360" w:lineRule="auto"/>
        <w:jc w:val="both"/>
        <w:rPr>
          <w:rFonts w:ascii="Courier New" w:hAnsi="Courier New" w:cs="Courier New"/>
          <w:b/>
          <w:bCs/>
          <w:color w:val="auto"/>
          <w:lang w:val="pt-PT"/>
        </w:rPr>
      </w:pPr>
    </w:p>
    <w:p w:rsidR="00CA4275" w:rsidRPr="00773F22" w:rsidRDefault="00CA4275" w:rsidP="009C27AE">
      <w:pPr>
        <w:spacing w:line="360" w:lineRule="auto"/>
        <w:jc w:val="both"/>
        <w:rPr>
          <w:rFonts w:ascii="Courier New" w:hAnsi="Courier New" w:cs="Courier New"/>
          <w:b/>
          <w:bCs/>
          <w:color w:val="auto"/>
          <w:lang w:val="pt-PT"/>
        </w:rPr>
      </w:pPr>
    </w:p>
    <w:p w:rsidR="00CA4275" w:rsidRDefault="00CA4275" w:rsidP="0005633D">
      <w:pPr>
        <w:spacing w:line="360" w:lineRule="auto"/>
        <w:jc w:val="both"/>
        <w:rPr>
          <w:rFonts w:ascii="Courier New" w:hAnsi="Courier New" w:cs="Courier New"/>
          <w:b/>
          <w:bCs/>
        </w:rPr>
      </w:pPr>
      <w:r w:rsidRPr="00B611AA">
        <w:rPr>
          <w:rFonts w:ascii="Courier New" w:hAnsi="Courier New" w:cs="Courier New"/>
          <w:b/>
        </w:rPr>
        <w:t xml:space="preserve">JOAO BARBOSA, </w:t>
      </w:r>
      <w:r w:rsidRPr="00B611AA">
        <w:rPr>
          <w:rFonts w:ascii="Courier New" w:hAnsi="Courier New" w:cs="Courier New"/>
        </w:rPr>
        <w:t xml:space="preserve">brasileiro, advogado, inscrito na OAB/ RJ sob o nº 134.307; </w:t>
      </w:r>
      <w:r w:rsidRPr="00B611AA">
        <w:rPr>
          <w:rFonts w:ascii="Courier New" w:hAnsi="Courier New" w:cs="Courier New"/>
          <w:b/>
        </w:rPr>
        <w:t xml:space="preserve">HENRIQUE ALBERTO FARIA MOTTA, </w:t>
      </w:r>
      <w:r w:rsidRPr="00B611AA">
        <w:rPr>
          <w:rFonts w:ascii="Courier New" w:hAnsi="Courier New" w:cs="Courier New"/>
        </w:rPr>
        <w:t xml:space="preserve">brasileiro, advogado, inscrito na OAB/ RJ sob o nº 113.815; </w:t>
      </w:r>
      <w:r w:rsidRPr="00B611AA">
        <w:rPr>
          <w:rFonts w:ascii="Courier New" w:hAnsi="Courier New" w:cs="Courier New"/>
          <w:b/>
        </w:rPr>
        <w:t xml:space="preserve">FABIO </w:t>
      </w:r>
      <w:smartTag w:uri="urn:schemas-microsoft-com:office:smarttags" w:element="PersonName">
        <w:smartTagPr>
          <w:attr w:name="ProductID" w:val="JOￃO SOITO"/>
        </w:smartTagPr>
        <w:r w:rsidRPr="00B611AA">
          <w:rPr>
            <w:rFonts w:ascii="Courier New" w:hAnsi="Courier New" w:cs="Courier New"/>
            <w:b/>
          </w:rPr>
          <w:t>JOÃO SOITO</w:t>
        </w:r>
      </w:smartTag>
      <w:r w:rsidRPr="00B611AA">
        <w:rPr>
          <w:rFonts w:ascii="Courier New" w:hAnsi="Courier New" w:cs="Courier New"/>
          <w:b/>
        </w:rPr>
        <w:t>,</w:t>
      </w:r>
      <w:r w:rsidRPr="00B611AA">
        <w:rPr>
          <w:rFonts w:ascii="Courier New" w:hAnsi="Courier New" w:cs="Courier New"/>
        </w:rPr>
        <w:t xml:space="preserve"> brasileiro, advogado, inscrito na OAB/RJ sob o n.º 114.089, substabelecem, </w:t>
      </w:r>
      <w:r w:rsidRPr="00B611AA">
        <w:rPr>
          <w:rFonts w:ascii="Courier New" w:hAnsi="Courier New" w:cs="Courier New"/>
          <w:u w:val="single"/>
        </w:rPr>
        <w:t>sem reserva de poderes</w:t>
      </w:r>
      <w:r w:rsidRPr="00B611AA">
        <w:rPr>
          <w:rFonts w:ascii="Courier New" w:hAnsi="Courier New" w:cs="Courier New"/>
        </w:rPr>
        <w:t xml:space="preserve">, na pessoa dos advogados, </w:t>
      </w:r>
      <w:r w:rsidRPr="004074D7">
        <w:rPr>
          <w:rStyle w:val="Strong"/>
          <w:rFonts w:ascii="Courier New" w:hAnsi="Courier New" w:cs="Courier New"/>
        </w:rPr>
        <w:t>Dr.</w:t>
      </w:r>
      <w:r w:rsidRPr="004074D7">
        <w:rPr>
          <w:rStyle w:val="Strong"/>
          <w:rFonts w:ascii="Courier New" w:hAnsi="Courier New" w:cs="Courier New"/>
          <w:b w:val="0"/>
        </w:rPr>
        <w:t xml:space="preserve"> </w:t>
      </w:r>
      <w:r w:rsidRPr="004074D7">
        <w:rPr>
          <w:rFonts w:ascii="Courier New" w:hAnsi="Courier New" w:cs="Courier New"/>
          <w:b/>
        </w:rPr>
        <w:t>CLÁVIO DE MELO VALENÇA FILHO</w:t>
      </w:r>
      <w:r w:rsidRPr="00B611AA">
        <w:rPr>
          <w:rFonts w:ascii="Courier New" w:hAnsi="Courier New" w:cs="Courier New"/>
        </w:rPr>
        <w:t xml:space="preserve">, brasileiro, separado judicialmente, advogado, </w:t>
      </w:r>
      <w:r w:rsidRPr="00B611AA">
        <w:rPr>
          <w:rFonts w:ascii="Courier New" w:hAnsi="Courier New" w:cs="Courier New"/>
          <w:iCs/>
        </w:rPr>
        <w:t xml:space="preserve">inscrito na OAB/PE sob o nº </w:t>
      </w:r>
      <w:r w:rsidRPr="00B611AA">
        <w:rPr>
          <w:rFonts w:ascii="Courier New" w:hAnsi="Courier New" w:cs="Courier New"/>
        </w:rPr>
        <w:t xml:space="preserve">665-B, </w:t>
      </w:r>
      <w:r w:rsidRPr="004074D7">
        <w:rPr>
          <w:rFonts w:ascii="Courier New" w:hAnsi="Courier New" w:cs="Courier New"/>
          <w:b/>
        </w:rPr>
        <w:t>Dr. RÉGIS GONDIM PEIXOTO</w:t>
      </w:r>
      <w:r w:rsidRPr="00B611AA">
        <w:rPr>
          <w:rFonts w:ascii="Courier New" w:hAnsi="Courier New" w:cs="Courier New"/>
        </w:rPr>
        <w:t xml:space="preserve">, brasileiro, casado, advogado </w:t>
      </w:r>
      <w:r w:rsidRPr="00B611AA">
        <w:rPr>
          <w:rFonts w:ascii="Courier New" w:hAnsi="Courier New" w:cs="Courier New"/>
          <w:iCs/>
        </w:rPr>
        <w:t xml:space="preserve">inscrito na OAB/MA sob o nº </w:t>
      </w:r>
      <w:r w:rsidRPr="00B611AA">
        <w:rPr>
          <w:rFonts w:ascii="Courier New" w:hAnsi="Courier New" w:cs="Courier New"/>
        </w:rPr>
        <w:t xml:space="preserve">9.357-A e </w:t>
      </w:r>
      <w:r w:rsidRPr="004074D7">
        <w:rPr>
          <w:rFonts w:ascii="Courier New" w:hAnsi="Courier New" w:cs="Courier New"/>
          <w:b/>
        </w:rPr>
        <w:t>Dr. FÁBIO ELIAS DE MEDEIROS MOUCHREK</w:t>
      </w:r>
      <w:r w:rsidRPr="00B611AA">
        <w:rPr>
          <w:rFonts w:ascii="Courier New" w:hAnsi="Courier New" w:cs="Courier New"/>
        </w:rPr>
        <w:t xml:space="preserve">, brasileiro, casado, advogado, </w:t>
      </w:r>
      <w:r w:rsidRPr="00B611AA">
        <w:rPr>
          <w:rFonts w:ascii="Courier New" w:hAnsi="Courier New" w:cs="Courier New"/>
          <w:iCs/>
        </w:rPr>
        <w:t xml:space="preserve">inscrito na OAB/MA sob o nº </w:t>
      </w:r>
      <w:r w:rsidRPr="00B611AA">
        <w:rPr>
          <w:rFonts w:ascii="Courier New" w:hAnsi="Courier New" w:cs="Courier New"/>
        </w:rPr>
        <w:t>5977-A, todos</w:t>
      </w:r>
      <w:r w:rsidRPr="00B611AA">
        <w:rPr>
          <w:rFonts w:ascii="Courier New" w:hAnsi="Courier New" w:cs="Courier New"/>
          <w:color w:val="auto"/>
          <w:kern w:val="1"/>
        </w:rPr>
        <w:t xml:space="preserve"> </w:t>
      </w:r>
      <w:r w:rsidRPr="00B611AA">
        <w:rPr>
          <w:rFonts w:ascii="Courier New" w:hAnsi="Courier New" w:cs="Courier New"/>
          <w:color w:val="auto"/>
          <w:kern w:val="1"/>
          <w:lang w:val="pt-PT"/>
        </w:rPr>
        <w:t>com endereço profissional na</w:t>
      </w:r>
      <w:r w:rsidRPr="00B611AA">
        <w:rPr>
          <w:rFonts w:ascii="Courier New" w:hAnsi="Courier New" w:cs="Courier New"/>
          <w:kern w:val="1"/>
          <w:lang w:val="pt-PT"/>
        </w:rPr>
        <w:t xml:space="preserve"> </w:t>
      </w:r>
      <w:r w:rsidRPr="00B611AA">
        <w:rPr>
          <w:rFonts w:ascii="Courier New" w:hAnsi="Courier New" w:cs="Courier New"/>
        </w:rPr>
        <w:t xml:space="preserve">Av. dos Holandeses, lote 14, quadra 11-A, sl. 1403, Edf. Century Multiempresarial, Calhau, São Luis-MA, CEP 65.071.380, </w:t>
      </w:r>
      <w:r w:rsidRPr="00B611AA">
        <w:rPr>
          <w:rFonts w:ascii="Courier New" w:hAnsi="Courier New" w:cs="Courier New"/>
          <w:kern w:val="1"/>
          <w:lang w:val="pt-PT"/>
        </w:rPr>
        <w:t>os poderes que lhe foram conferidos por</w:t>
      </w:r>
      <w:r w:rsidRPr="00B611AA">
        <w:rPr>
          <w:rFonts w:ascii="Courier New" w:hAnsi="Courier New" w:cs="Courier New"/>
          <w:b/>
          <w:color w:val="7030A0"/>
          <w:kern w:val="1"/>
          <w:lang w:val="pt-PT"/>
        </w:rPr>
        <w:t xml:space="preserve"> </w:t>
      </w:r>
      <w:r w:rsidRPr="00A45C15">
        <w:rPr>
          <w:rFonts w:ascii="Courier New" w:hAnsi="Courier New" w:cs="Courier New"/>
          <w:b/>
          <w:bCs/>
        </w:rPr>
        <w:t>CIA EXCELSIOR DE SEGUROS</w:t>
      </w:r>
      <w:r w:rsidRPr="00A45C15">
        <w:rPr>
          <w:rFonts w:ascii="Courier New" w:hAnsi="Courier New" w:cs="Courier New"/>
        </w:rPr>
        <w:t xml:space="preserve">, nos autos da Ação de Cobrança de Seguro DPVAT que lhe move </w:t>
      </w:r>
      <w:r w:rsidRPr="00A45C15">
        <w:rPr>
          <w:rFonts w:ascii="Courier New" w:hAnsi="Courier New" w:cs="Courier New"/>
          <w:b/>
          <w:bCs/>
        </w:rPr>
        <w:t xml:space="preserve">DURMECINO MARQUES VIANA, </w:t>
      </w:r>
      <w:r w:rsidRPr="00A45C15">
        <w:rPr>
          <w:rFonts w:ascii="Courier New" w:hAnsi="Courier New" w:cs="Courier New"/>
        </w:rPr>
        <w:t xml:space="preserve">em curso perante </w:t>
      </w:r>
      <w:r>
        <w:rPr>
          <w:rFonts w:ascii="Courier New" w:hAnsi="Courier New" w:cs="Courier New"/>
          <w:b/>
          <w:bCs/>
        </w:rPr>
        <w:t>JUIZADO ESPECIAL CÍVEL</w:t>
      </w:r>
      <w:r w:rsidRPr="00A45C15">
        <w:rPr>
          <w:rFonts w:ascii="Courier New" w:hAnsi="Courier New" w:cs="Courier New"/>
          <w:b/>
        </w:rPr>
        <w:t xml:space="preserve"> DA COMARCA</w:t>
      </w:r>
      <w:r w:rsidRPr="00A45C15">
        <w:rPr>
          <w:rFonts w:ascii="Courier New" w:hAnsi="Courier New" w:cs="Courier New"/>
        </w:rPr>
        <w:t xml:space="preserve"> </w:t>
      </w:r>
      <w:r w:rsidRPr="00A45C15">
        <w:rPr>
          <w:rFonts w:ascii="Courier New" w:hAnsi="Courier New" w:cs="Courier New"/>
          <w:b/>
          <w:bCs/>
        </w:rPr>
        <w:t xml:space="preserve">SENADOR </w:t>
      </w:r>
      <w:smartTag w:uri="urn:schemas-microsoft-com:office:smarttags" w:element="PersonName">
        <w:smartTagPr>
          <w:attr w:name="ProductID" w:val="LA ROCQUE-MA"/>
        </w:smartTagPr>
        <w:r w:rsidRPr="00A45C15">
          <w:rPr>
            <w:rFonts w:ascii="Courier New" w:hAnsi="Courier New" w:cs="Courier New"/>
            <w:b/>
            <w:bCs/>
          </w:rPr>
          <w:t>LA ROCQUE</w:t>
        </w:r>
        <w:r w:rsidRPr="00A45C15">
          <w:rPr>
            <w:rFonts w:ascii="Courier New" w:hAnsi="Courier New" w:cs="Courier New"/>
          </w:rPr>
          <w:t>-</w:t>
        </w:r>
        <w:r w:rsidRPr="00A45C15">
          <w:rPr>
            <w:rFonts w:ascii="Courier New" w:hAnsi="Courier New" w:cs="Courier New"/>
            <w:b/>
            <w:bCs/>
          </w:rPr>
          <w:t>MA</w:t>
        </w:r>
      </w:smartTag>
      <w:r w:rsidRPr="00A45C15">
        <w:rPr>
          <w:rFonts w:ascii="Courier New" w:hAnsi="Courier New" w:cs="Courier New"/>
        </w:rPr>
        <w:t xml:space="preserve"> nos autos do Processo n.º </w:t>
      </w:r>
      <w:r w:rsidRPr="00A45C15">
        <w:rPr>
          <w:rFonts w:ascii="Courier New" w:hAnsi="Courier New" w:cs="Courier New"/>
          <w:b/>
          <w:bCs/>
        </w:rPr>
        <w:t>3202008.</w:t>
      </w:r>
    </w:p>
    <w:p w:rsidR="00CA4275" w:rsidRPr="00A45C15" w:rsidRDefault="00CA4275" w:rsidP="0005633D">
      <w:pPr>
        <w:spacing w:line="360" w:lineRule="auto"/>
        <w:jc w:val="both"/>
        <w:rPr>
          <w:rFonts w:ascii="Courier New" w:hAnsi="Courier New" w:cs="Courier New"/>
        </w:rPr>
      </w:pPr>
    </w:p>
    <w:p w:rsidR="00CA4275" w:rsidRPr="00B611AA" w:rsidRDefault="00CA4275" w:rsidP="0005633D">
      <w:pPr>
        <w:spacing w:line="360" w:lineRule="auto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</w:t>
      </w:r>
      <w:r w:rsidRPr="00B611AA">
        <w:rPr>
          <w:rFonts w:ascii="Courier New" w:hAnsi="Courier New" w:cs="Courier New"/>
        </w:rPr>
        <w:t xml:space="preserve">Rio de Janeiro, </w:t>
      </w:r>
      <w:r>
        <w:rPr>
          <w:rFonts w:ascii="Courier New" w:hAnsi="Courier New" w:cs="Courier New"/>
        </w:rPr>
        <w:t xml:space="preserve">10 </w:t>
      </w:r>
      <w:r w:rsidRPr="00B611AA">
        <w:rPr>
          <w:rFonts w:ascii="Courier New" w:hAnsi="Courier New" w:cs="Courier New"/>
        </w:rPr>
        <w:t xml:space="preserve">de </w:t>
      </w:r>
      <w:r>
        <w:rPr>
          <w:rFonts w:ascii="Courier New" w:hAnsi="Courier New" w:cs="Courier New"/>
        </w:rPr>
        <w:t xml:space="preserve">junho </w:t>
      </w:r>
      <w:r w:rsidRPr="00B611AA">
        <w:rPr>
          <w:rFonts w:ascii="Courier New" w:hAnsi="Courier New" w:cs="Courier New"/>
        </w:rPr>
        <w:t>2010</w:t>
      </w:r>
    </w:p>
    <w:p w:rsidR="00CA4275" w:rsidRPr="00773F22" w:rsidRDefault="00CA4275" w:rsidP="009C27AE">
      <w:pPr>
        <w:spacing w:line="312" w:lineRule="auto"/>
        <w:ind w:right="-35"/>
        <w:jc w:val="center"/>
        <w:rPr>
          <w:rFonts w:ascii="Courier New" w:hAnsi="Courier New" w:cs="Courier New"/>
        </w:rPr>
      </w:pPr>
    </w:p>
    <w:p w:rsidR="00CA4275" w:rsidRPr="00773F22" w:rsidRDefault="00CA4275" w:rsidP="009C27AE">
      <w:pPr>
        <w:spacing w:line="312" w:lineRule="auto"/>
        <w:ind w:right="-35"/>
        <w:jc w:val="center"/>
        <w:rPr>
          <w:rFonts w:ascii="Courier New" w:hAnsi="Courier New" w:cs="Courier New"/>
        </w:rPr>
      </w:pPr>
    </w:p>
    <w:p w:rsidR="00CA4275" w:rsidRPr="00773F22" w:rsidRDefault="00CA4275" w:rsidP="009C27AE">
      <w:pPr>
        <w:spacing w:line="312" w:lineRule="auto"/>
        <w:ind w:right="-35"/>
        <w:jc w:val="center"/>
        <w:rPr>
          <w:rFonts w:ascii="Courier New" w:hAnsi="Courier New" w:cs="Courier New"/>
        </w:rPr>
      </w:pPr>
    </w:p>
    <w:p w:rsidR="00CA4275" w:rsidRPr="00983EE4" w:rsidRDefault="00CA4275" w:rsidP="009C27AE">
      <w:pPr>
        <w:spacing w:line="312" w:lineRule="auto"/>
        <w:ind w:left="-284" w:right="-285"/>
        <w:jc w:val="center"/>
        <w:rPr>
          <w:rFonts w:ascii="Courier New" w:hAnsi="Courier New" w:cs="Courier New"/>
        </w:rPr>
      </w:pPr>
      <w:r>
        <w:rPr>
          <w:rFonts w:ascii="Courier New" w:hAnsi="Courier New" w:cs="Courier New"/>
        </w:rPr>
        <w:t>JOÃO ALVES BARBOSA</w:t>
      </w:r>
      <w:r w:rsidRPr="00983EE4">
        <w:rPr>
          <w:rFonts w:ascii="Courier New" w:hAnsi="Courier New" w:cs="Courier New"/>
        </w:rPr>
        <w:t xml:space="preserve">   HENRIQUE A. F. MOTTA   FABIO JOÃO SOITO</w:t>
      </w:r>
    </w:p>
    <w:p w:rsidR="00CA4275" w:rsidRPr="00983EE4" w:rsidRDefault="00CA4275" w:rsidP="009C27AE">
      <w:pPr>
        <w:spacing w:line="312" w:lineRule="auto"/>
        <w:ind w:left="-284" w:right="-285"/>
        <w:jc w:val="both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</w:t>
      </w:r>
      <w:r w:rsidRPr="00983EE4">
        <w:rPr>
          <w:rFonts w:ascii="Courier New" w:hAnsi="Courier New" w:cs="Courier New"/>
        </w:rPr>
        <w:t>OA</w:t>
      </w:r>
      <w:r>
        <w:rPr>
          <w:rFonts w:ascii="Courier New" w:hAnsi="Courier New" w:cs="Courier New"/>
        </w:rPr>
        <w:t>B/RJ 134.307</w:t>
      </w:r>
      <w:r>
        <w:rPr>
          <w:rFonts w:ascii="Courier New" w:hAnsi="Courier New" w:cs="Courier New"/>
        </w:rPr>
        <w:tab/>
        <w:t xml:space="preserve">   OAB/RJ 113.815</w:t>
      </w:r>
      <w:r>
        <w:rPr>
          <w:rFonts w:ascii="Courier New" w:hAnsi="Courier New" w:cs="Courier New"/>
        </w:rPr>
        <w:tab/>
      </w:r>
      <w:r>
        <w:rPr>
          <w:rFonts w:ascii="Courier New" w:hAnsi="Courier New" w:cs="Courier New"/>
        </w:rPr>
        <w:tab/>
        <w:t>OAB/RJ 11</w:t>
      </w:r>
      <w:r w:rsidRPr="00983EE4">
        <w:rPr>
          <w:rFonts w:ascii="Courier New" w:hAnsi="Courier New" w:cs="Courier New"/>
        </w:rPr>
        <w:t>4.089</w:t>
      </w:r>
    </w:p>
    <w:p w:rsidR="00CA4275" w:rsidRDefault="00CA4275"/>
    <w:sectPr w:rsidR="00CA4275" w:rsidSect="00DC507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orndale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27AE"/>
    <w:rsid w:val="00017626"/>
    <w:rsid w:val="00054214"/>
    <w:rsid w:val="0005633D"/>
    <w:rsid w:val="00071864"/>
    <w:rsid w:val="000D2AD6"/>
    <w:rsid w:val="00134B94"/>
    <w:rsid w:val="0029221E"/>
    <w:rsid w:val="002A4583"/>
    <w:rsid w:val="002D597B"/>
    <w:rsid w:val="002F2457"/>
    <w:rsid w:val="003B27AE"/>
    <w:rsid w:val="003B4EAF"/>
    <w:rsid w:val="004074D7"/>
    <w:rsid w:val="00417D95"/>
    <w:rsid w:val="004F13C9"/>
    <w:rsid w:val="00501D54"/>
    <w:rsid w:val="00524D8D"/>
    <w:rsid w:val="00754CB8"/>
    <w:rsid w:val="00773F22"/>
    <w:rsid w:val="007A3B8B"/>
    <w:rsid w:val="007A49DD"/>
    <w:rsid w:val="00802CB2"/>
    <w:rsid w:val="00837907"/>
    <w:rsid w:val="00876D17"/>
    <w:rsid w:val="00886455"/>
    <w:rsid w:val="008B181A"/>
    <w:rsid w:val="008D099A"/>
    <w:rsid w:val="008F36DE"/>
    <w:rsid w:val="0090316A"/>
    <w:rsid w:val="00945F47"/>
    <w:rsid w:val="00983EE4"/>
    <w:rsid w:val="009B3BD0"/>
    <w:rsid w:val="009C27AE"/>
    <w:rsid w:val="009F47F5"/>
    <w:rsid w:val="00A049AD"/>
    <w:rsid w:val="00A1121C"/>
    <w:rsid w:val="00A15607"/>
    <w:rsid w:val="00A45C15"/>
    <w:rsid w:val="00AC2AEA"/>
    <w:rsid w:val="00B329C8"/>
    <w:rsid w:val="00B611AA"/>
    <w:rsid w:val="00BA3897"/>
    <w:rsid w:val="00BB63A9"/>
    <w:rsid w:val="00BC2079"/>
    <w:rsid w:val="00BD3C1B"/>
    <w:rsid w:val="00C04711"/>
    <w:rsid w:val="00C908DB"/>
    <w:rsid w:val="00CA4275"/>
    <w:rsid w:val="00D8314B"/>
    <w:rsid w:val="00DB4CB8"/>
    <w:rsid w:val="00DC499F"/>
    <w:rsid w:val="00DC5078"/>
    <w:rsid w:val="00E87D8D"/>
    <w:rsid w:val="00F744D7"/>
    <w:rsid w:val="00FF3B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27AE"/>
    <w:pPr>
      <w:widowControl w:val="0"/>
      <w:suppressAutoHyphens/>
    </w:pPr>
    <w:rPr>
      <w:rFonts w:ascii="Thorndale" w:hAnsi="Thorndale"/>
      <w:color w:val="000000"/>
      <w:sz w:val="24"/>
      <w:szCs w:val="24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9C27AE"/>
    <w:rPr>
      <w:rFonts w:cs="Times New Roman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1</Pages>
  <Words>189</Words>
  <Characters>1026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SUBSTABELECIMENTO</dc:title>
  <dc:subject/>
  <dc:creator>Juliana.Sampaio</dc:creator>
  <cp:keywords/>
  <dc:description/>
  <cp:lastModifiedBy>luiz.castro</cp:lastModifiedBy>
  <cp:revision>2</cp:revision>
  <cp:lastPrinted>2010-06-10T17:07:00Z</cp:lastPrinted>
  <dcterms:created xsi:type="dcterms:W3CDTF">2010-06-10T17:08:00Z</dcterms:created>
  <dcterms:modified xsi:type="dcterms:W3CDTF">2010-06-10T17:08:00Z</dcterms:modified>
</cp:coreProperties>
</file>